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DCC" w:rsidRDefault="00447DCC">
      <w:pPr>
        <w:rPr>
          <w:rFonts w:cs="Times New Roman"/>
        </w:rPr>
      </w:pPr>
      <w:r w:rsidRPr="006007B1">
        <w:rPr>
          <w:rFonts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0.75pt;height:522pt">
            <v:imagedata r:id="rId5" o:title="" croptop="3468f" cropbottom="3514f" cropleft="3435f" cropright="2702f"/>
          </v:shape>
        </w:pic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75"/>
        <w:gridCol w:w="5387"/>
        <w:gridCol w:w="1984"/>
        <w:gridCol w:w="3803"/>
        <w:gridCol w:w="2937"/>
      </w:tblGrid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6007B1">
            <w:pPr>
              <w:spacing w:after="0" w:line="240" w:lineRule="auto"/>
              <w:rPr>
                <w:rStyle w:val="FontStyle58"/>
                <w:b w:val="0"/>
                <w:bCs w:val="0"/>
                <w:sz w:val="25"/>
                <w:szCs w:val="25"/>
              </w:rPr>
            </w:pPr>
            <w:r>
              <w:rPr>
                <w:rFonts w:cs="Times New Roman"/>
              </w:rPr>
              <w:br w:type="page"/>
            </w:r>
            <w:r>
              <w:rPr>
                <w:rFonts w:cs="Times New Roman"/>
              </w:rPr>
              <w:br w:type="page"/>
            </w:r>
            <w:r>
              <w:rPr>
                <w:rFonts w:cs="Times New Roman"/>
              </w:rPr>
              <w:br w:type="page"/>
            </w:r>
          </w:p>
        </w:tc>
        <w:tc>
          <w:tcPr>
            <w:tcW w:w="5387" w:type="dxa"/>
            <w:vAlign w:val="center"/>
          </w:tcPr>
          <w:p w:rsidR="00447DCC" w:rsidRPr="008E606E" w:rsidRDefault="00447DCC" w:rsidP="006007B1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требований ФГОС ОВЗ и ФГОС УО.</w:t>
            </w:r>
          </w:p>
          <w:p w:rsidR="00447DCC" w:rsidRPr="008E606E" w:rsidRDefault="00447DCC" w:rsidP="006007B1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2. Внесение изменений в ООП НОО, ООО. 3. Представление ООП на заседании Управляющего Совета школы.</w:t>
            </w:r>
          </w:p>
        </w:tc>
        <w:tc>
          <w:tcPr>
            <w:tcW w:w="1984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  <w:tc>
          <w:tcPr>
            <w:tcW w:w="3803" w:type="dxa"/>
          </w:tcPr>
          <w:p w:rsidR="00447DCC" w:rsidRPr="008E606E" w:rsidRDefault="00447DCC" w:rsidP="00C81F39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  <w:tc>
          <w:tcPr>
            <w:tcW w:w="2937" w:type="dxa"/>
          </w:tcPr>
          <w:p w:rsidR="00447DCC" w:rsidRPr="008E606E" w:rsidRDefault="00447DCC" w:rsidP="00C81F39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8</w:t>
            </w:r>
          </w:p>
        </w:tc>
        <w:tc>
          <w:tcPr>
            <w:tcW w:w="5387" w:type="dxa"/>
          </w:tcPr>
          <w:p w:rsidR="00447DCC" w:rsidRPr="008E606E" w:rsidRDefault="00447DCC" w:rsidP="00C81F39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Проектирование и утверждение учебного плана школы на 2016/17 учебный год</w:t>
            </w:r>
          </w:p>
        </w:tc>
        <w:tc>
          <w:tcPr>
            <w:tcW w:w="1984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до 31 августа</w:t>
            </w:r>
          </w:p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2016 года</w:t>
            </w:r>
          </w:p>
        </w:tc>
        <w:tc>
          <w:tcPr>
            <w:tcW w:w="3803" w:type="dxa"/>
          </w:tcPr>
          <w:p w:rsidR="00447DCC" w:rsidRPr="008E606E" w:rsidRDefault="00447DCC" w:rsidP="00C81F39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Приказ по школе, учебный план на 2016/17 учебный год</w:t>
            </w:r>
          </w:p>
        </w:tc>
        <w:tc>
          <w:tcPr>
            <w:tcW w:w="2937" w:type="dxa"/>
          </w:tcPr>
          <w:p w:rsidR="00447DCC" w:rsidRPr="008E606E" w:rsidRDefault="00447DCC" w:rsidP="00C81F39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C81F39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14786" w:type="dxa"/>
            <w:gridSpan w:val="5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sz w:val="25"/>
                <w:szCs w:val="25"/>
              </w:rPr>
            </w:pPr>
            <w:r w:rsidRPr="008E606E">
              <w:rPr>
                <w:rStyle w:val="FontStyle58"/>
                <w:sz w:val="25"/>
                <w:szCs w:val="25"/>
              </w:rPr>
              <w:t>2. Организационное, информационно-методическое обеспечение введения ФГОС</w:t>
            </w: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1</w:t>
            </w:r>
          </w:p>
        </w:tc>
        <w:tc>
          <w:tcPr>
            <w:tcW w:w="5387" w:type="dxa"/>
          </w:tcPr>
          <w:p w:rsidR="00447DCC" w:rsidRPr="008E606E" w:rsidRDefault="00447DCC" w:rsidP="00C81F39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 xml:space="preserve">Участие в работе секций по вопросу ФГОС НОО, ООО, ОВЗ на X педагогической конференции </w:t>
            </w:r>
            <w:r w:rsidRPr="008E606E">
              <w:rPr>
                <w:sz w:val="25"/>
                <w:szCs w:val="25"/>
              </w:rPr>
              <w:t>«Инновационный опыт – основа системных изменений»</w:t>
            </w:r>
          </w:p>
        </w:tc>
        <w:tc>
          <w:tcPr>
            <w:tcW w:w="1984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март 2016</w:t>
            </w:r>
          </w:p>
        </w:tc>
        <w:tc>
          <w:tcPr>
            <w:tcW w:w="3803" w:type="dxa"/>
          </w:tcPr>
          <w:p w:rsidR="00447DCC" w:rsidRPr="008E606E" w:rsidRDefault="00447DCC" w:rsidP="00C81F39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Выступления.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2</w:t>
            </w:r>
          </w:p>
        </w:tc>
        <w:tc>
          <w:tcPr>
            <w:tcW w:w="5387" w:type="dxa"/>
          </w:tcPr>
          <w:p w:rsidR="00447DCC" w:rsidRPr="008E606E" w:rsidRDefault="00447DCC" w:rsidP="00CC4D5C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 xml:space="preserve">Проведение открытых мероприятий (гостевые обмены) по реализации  ФГОС НОО, ООО,  ФГОС НОО обучающихся с ОВЗ </w:t>
            </w:r>
          </w:p>
        </w:tc>
        <w:tc>
          <w:tcPr>
            <w:tcW w:w="1984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февраль 2016, 2017</w:t>
            </w:r>
          </w:p>
        </w:tc>
        <w:tc>
          <w:tcPr>
            <w:tcW w:w="3803" w:type="dxa"/>
          </w:tcPr>
          <w:p w:rsidR="00447DCC" w:rsidRPr="008E606E" w:rsidRDefault="00447DCC" w:rsidP="008E556A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 xml:space="preserve">Представление опыта на открытом методическом дне 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3</w:t>
            </w:r>
          </w:p>
        </w:tc>
        <w:tc>
          <w:tcPr>
            <w:tcW w:w="5387" w:type="dxa"/>
          </w:tcPr>
          <w:p w:rsidR="00447DCC" w:rsidRPr="008E606E" w:rsidRDefault="00447DCC" w:rsidP="008E556A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Информирование общественности о ходе реализации ФГОС НОО, ФГОС ООО, введения ФГОС НОО обучающихся с ОВЗ через  использование интернет ресурсов, СМИ, на родительских собраниях.</w:t>
            </w:r>
          </w:p>
        </w:tc>
        <w:tc>
          <w:tcPr>
            <w:tcW w:w="1984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в течение всего периода</w:t>
            </w:r>
          </w:p>
        </w:tc>
        <w:tc>
          <w:tcPr>
            <w:tcW w:w="3803" w:type="dxa"/>
          </w:tcPr>
          <w:p w:rsidR="00447DCC" w:rsidRPr="008E606E" w:rsidRDefault="00447DCC" w:rsidP="008E556A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 xml:space="preserve">Обеспечена доступность  информации 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4</w:t>
            </w:r>
          </w:p>
        </w:tc>
        <w:tc>
          <w:tcPr>
            <w:tcW w:w="5387" w:type="dxa"/>
          </w:tcPr>
          <w:p w:rsidR="00447DCC" w:rsidRPr="008E606E" w:rsidRDefault="00447DCC" w:rsidP="00CC4D5C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Размещение материалов по вопросам реализации  ФГОС НОО, ООО,  ФГОС НОО обучающихся с ОВЗ на сайте школы</w:t>
            </w:r>
          </w:p>
        </w:tc>
        <w:tc>
          <w:tcPr>
            <w:tcW w:w="1984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в течение всего периода</w:t>
            </w:r>
          </w:p>
        </w:tc>
        <w:tc>
          <w:tcPr>
            <w:tcW w:w="3803" w:type="dxa"/>
          </w:tcPr>
          <w:p w:rsidR="00447DCC" w:rsidRPr="008E606E" w:rsidRDefault="00447DCC" w:rsidP="008E556A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Размещаются материалы  сайте школы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5</w:t>
            </w:r>
          </w:p>
        </w:tc>
        <w:tc>
          <w:tcPr>
            <w:tcW w:w="5387" w:type="dxa"/>
          </w:tcPr>
          <w:p w:rsidR="00447DCC" w:rsidRPr="00C60B1F" w:rsidRDefault="00447DCC" w:rsidP="008E556A">
            <w:pPr>
              <w:pStyle w:val="Bodytext1"/>
              <w:shd w:val="clear" w:color="auto" w:fill="auto"/>
              <w:spacing w:line="240" w:lineRule="auto"/>
              <w:jc w:val="both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133"/>
                <w:rFonts w:ascii="Calibri" w:hAnsi="Calibri"/>
                <w:sz w:val="25"/>
                <w:szCs w:val="25"/>
                <w:lang w:eastAsia="en-US"/>
              </w:rPr>
              <w:t>Проведение родительских собраний, заседаний</w:t>
            </w:r>
            <w:r w:rsidRPr="00C60B1F">
              <w:rPr>
                <w:rStyle w:val="Bodytext126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133"/>
                <w:rFonts w:ascii="Calibri" w:hAnsi="Calibri"/>
                <w:sz w:val="25"/>
                <w:szCs w:val="25"/>
                <w:lang w:eastAsia="en-US"/>
              </w:rPr>
              <w:t>Управляющего Совета школы по вопросам</w:t>
            </w:r>
            <w:r w:rsidRPr="00C60B1F">
              <w:rPr>
                <w:rStyle w:val="Bodytext126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FontStyle58"/>
                <w:rFonts w:ascii="Calibri" w:hAnsi="Calibri"/>
                <w:b w:val="0"/>
                <w:bCs w:val="0"/>
                <w:sz w:val="25"/>
                <w:szCs w:val="25"/>
                <w:lang w:eastAsia="en-US"/>
              </w:rPr>
              <w:t>реализации  ФГОС НОО, ООО,  ФГОС НОО обучающихся с ОВЗ на сайте школы</w:t>
            </w:r>
          </w:p>
        </w:tc>
        <w:tc>
          <w:tcPr>
            <w:tcW w:w="1984" w:type="dxa"/>
          </w:tcPr>
          <w:p w:rsidR="00447DCC" w:rsidRPr="00C60B1F" w:rsidRDefault="00447DCC" w:rsidP="00C81F39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134"/>
                <w:rFonts w:ascii="Calibri" w:hAnsi="Calibri"/>
                <w:sz w:val="25"/>
                <w:szCs w:val="25"/>
                <w:lang w:eastAsia="en-US"/>
              </w:rPr>
              <w:t>в течение всего</w:t>
            </w:r>
            <w:r w:rsidRPr="00C60B1F">
              <w:rPr>
                <w:rStyle w:val="Bodytext125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134"/>
                <w:rFonts w:ascii="Calibri" w:hAnsi="Calibri"/>
                <w:sz w:val="25"/>
                <w:szCs w:val="25"/>
                <w:lang w:eastAsia="en-US"/>
              </w:rPr>
              <w:t>периода</w:t>
            </w:r>
          </w:p>
        </w:tc>
        <w:tc>
          <w:tcPr>
            <w:tcW w:w="3803" w:type="dxa"/>
          </w:tcPr>
          <w:p w:rsidR="00447DCC" w:rsidRPr="00C60B1F" w:rsidRDefault="00447DCC" w:rsidP="008E556A">
            <w:pPr>
              <w:pStyle w:val="Bodytext1"/>
              <w:shd w:val="clear" w:color="auto" w:fill="auto"/>
              <w:spacing w:line="240" w:lineRule="auto"/>
              <w:jc w:val="both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133"/>
                <w:rFonts w:ascii="Calibri" w:hAnsi="Calibri"/>
                <w:sz w:val="25"/>
                <w:szCs w:val="25"/>
                <w:lang w:eastAsia="en-US"/>
              </w:rPr>
              <w:t>Обеспечено общественное обсуждение</w:t>
            </w:r>
            <w:r w:rsidRPr="00C60B1F">
              <w:rPr>
                <w:rStyle w:val="Bodytext124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133"/>
                <w:rFonts w:ascii="Calibri" w:hAnsi="Calibri"/>
                <w:sz w:val="25"/>
                <w:szCs w:val="25"/>
                <w:lang w:eastAsia="en-US"/>
              </w:rPr>
              <w:t>вопросов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6</w:t>
            </w:r>
          </w:p>
        </w:tc>
        <w:tc>
          <w:tcPr>
            <w:tcW w:w="5387" w:type="dxa"/>
          </w:tcPr>
          <w:p w:rsidR="00447DCC" w:rsidRPr="008E606E" w:rsidRDefault="00447DCC" w:rsidP="00CC4D5C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 xml:space="preserve">Размещение плана по обеспечению реализации   ФГОС НОО, ООО,  ФГОС НОО обучающихся с ОВЗ на сайте школы </w:t>
            </w:r>
          </w:p>
        </w:tc>
        <w:tc>
          <w:tcPr>
            <w:tcW w:w="1984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до 15.02.2016</w:t>
            </w:r>
          </w:p>
        </w:tc>
        <w:tc>
          <w:tcPr>
            <w:tcW w:w="3803" w:type="dxa"/>
          </w:tcPr>
          <w:p w:rsidR="00447DCC" w:rsidRPr="008E606E" w:rsidRDefault="00447DCC" w:rsidP="00CC4D5C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 xml:space="preserve">План по обеспечению реализации ФГОС НОО, ООО,  ФГОС НОО обучающихся с ОВЗ 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7</w:t>
            </w:r>
          </w:p>
        </w:tc>
        <w:tc>
          <w:tcPr>
            <w:tcW w:w="5387" w:type="dxa"/>
          </w:tcPr>
          <w:p w:rsidR="00447DCC" w:rsidRPr="008E606E" w:rsidRDefault="00447DCC" w:rsidP="00CC4D5C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 xml:space="preserve">Отчёт о ходе реализации мероприятий по реализации  ФГОС НОО, ООО,  ФГОС НОО обучающихся с ОВЗ </w:t>
            </w:r>
          </w:p>
        </w:tc>
        <w:tc>
          <w:tcPr>
            <w:tcW w:w="1984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Декабрь, май</w:t>
            </w:r>
          </w:p>
        </w:tc>
        <w:tc>
          <w:tcPr>
            <w:tcW w:w="3803" w:type="dxa"/>
          </w:tcPr>
          <w:p w:rsidR="00447DCC" w:rsidRPr="008E606E" w:rsidRDefault="00447DCC" w:rsidP="00CC4D5C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 xml:space="preserve">Отчёт </w:t>
            </w:r>
          </w:p>
        </w:tc>
        <w:tc>
          <w:tcPr>
            <w:tcW w:w="2937" w:type="dxa"/>
          </w:tcPr>
          <w:p w:rsidR="00447DCC" w:rsidRPr="008E606E" w:rsidRDefault="00447DCC" w:rsidP="00C81F39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8</w:t>
            </w:r>
          </w:p>
        </w:tc>
        <w:tc>
          <w:tcPr>
            <w:tcW w:w="5387" w:type="dxa"/>
          </w:tcPr>
          <w:p w:rsidR="00447DCC" w:rsidRPr="00C60B1F" w:rsidRDefault="00447DCC" w:rsidP="00CC4D5C">
            <w:pPr>
              <w:pStyle w:val="Bodytext1"/>
              <w:shd w:val="clear" w:color="auto" w:fill="auto"/>
              <w:spacing w:line="240" w:lineRule="auto"/>
              <w:jc w:val="both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  <w:t>Подготовка к созданию службы школьной</w:t>
            </w:r>
            <w:r w:rsidRPr="00C60B1F">
              <w:rPr>
                <w:rStyle w:val="Bodytext112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  <w:t xml:space="preserve">медиации </w:t>
            </w:r>
          </w:p>
        </w:tc>
        <w:tc>
          <w:tcPr>
            <w:tcW w:w="1984" w:type="dxa"/>
          </w:tcPr>
          <w:p w:rsidR="00447DCC" w:rsidRPr="00C60B1F" w:rsidRDefault="00447DCC" w:rsidP="00C81F39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  <w:t>в течение всего</w:t>
            </w:r>
            <w:r w:rsidRPr="00C60B1F">
              <w:rPr>
                <w:rStyle w:val="Bodytext113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  <w:t>периода</w:t>
            </w:r>
          </w:p>
        </w:tc>
        <w:tc>
          <w:tcPr>
            <w:tcW w:w="3803" w:type="dxa"/>
          </w:tcPr>
          <w:p w:rsidR="00447DCC" w:rsidRPr="00C60B1F" w:rsidRDefault="00447DCC" w:rsidP="00C81F39">
            <w:pPr>
              <w:pStyle w:val="Bodytext1"/>
              <w:shd w:val="clear" w:color="auto" w:fill="auto"/>
              <w:spacing w:line="240" w:lineRule="auto"/>
              <w:jc w:val="both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  <w:t>Проектные мероприятия по созданию школьной службы медиации</w:t>
            </w:r>
          </w:p>
        </w:tc>
        <w:tc>
          <w:tcPr>
            <w:tcW w:w="2937" w:type="dxa"/>
          </w:tcPr>
          <w:p w:rsidR="00447DCC" w:rsidRPr="008E606E" w:rsidRDefault="00447DCC" w:rsidP="00C81F39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9</w:t>
            </w:r>
          </w:p>
        </w:tc>
        <w:tc>
          <w:tcPr>
            <w:tcW w:w="5387" w:type="dxa"/>
          </w:tcPr>
          <w:p w:rsidR="00447DCC" w:rsidRPr="00C60B1F" w:rsidRDefault="00447DCC" w:rsidP="00E7563E">
            <w:pPr>
              <w:pStyle w:val="Bodytext1"/>
              <w:shd w:val="clear" w:color="auto" w:fill="auto"/>
              <w:spacing w:line="240" w:lineRule="auto"/>
              <w:jc w:val="both"/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</w:pPr>
            <w:r w:rsidRPr="00C60B1F"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  <w:t>Организация и проведение практико-ориентированных семинаров по</w:t>
            </w:r>
            <w:r w:rsidRPr="00C60B1F">
              <w:rPr>
                <w:rStyle w:val="FontStyle58"/>
                <w:rFonts w:ascii="Calibri" w:hAnsi="Calibri"/>
                <w:b w:val="0"/>
                <w:bCs w:val="0"/>
                <w:sz w:val="25"/>
                <w:szCs w:val="25"/>
                <w:lang w:eastAsia="en-US"/>
              </w:rPr>
              <w:t xml:space="preserve"> реализации  ФГОС НОО, ООО,  ФГОС НОО обучающихся с ОВЗ; поддерживающего оценивания</w:t>
            </w:r>
          </w:p>
        </w:tc>
        <w:tc>
          <w:tcPr>
            <w:tcW w:w="1984" w:type="dxa"/>
          </w:tcPr>
          <w:p w:rsidR="00447DCC" w:rsidRPr="00C60B1F" w:rsidRDefault="00447DCC" w:rsidP="00C81F39">
            <w:pPr>
              <w:pStyle w:val="Bodytext1"/>
              <w:shd w:val="clear" w:color="auto" w:fill="auto"/>
              <w:spacing w:line="240" w:lineRule="auto"/>
              <w:jc w:val="center"/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</w:pPr>
            <w:r w:rsidRPr="00C60B1F"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  <w:t>В течение учебного 2016-2017 года</w:t>
            </w:r>
          </w:p>
        </w:tc>
        <w:tc>
          <w:tcPr>
            <w:tcW w:w="3803" w:type="dxa"/>
          </w:tcPr>
          <w:p w:rsidR="00447DCC" w:rsidRPr="00C60B1F" w:rsidRDefault="00447DCC" w:rsidP="00C81F39">
            <w:pPr>
              <w:pStyle w:val="Bodytext1"/>
              <w:shd w:val="clear" w:color="auto" w:fill="auto"/>
              <w:spacing w:line="240" w:lineRule="auto"/>
              <w:jc w:val="both"/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</w:pPr>
            <w:r w:rsidRPr="00C60B1F"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  <w:t>Методические справки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10</w:t>
            </w:r>
          </w:p>
        </w:tc>
        <w:tc>
          <w:tcPr>
            <w:tcW w:w="5387" w:type="dxa"/>
          </w:tcPr>
          <w:p w:rsidR="00447DCC" w:rsidRPr="00C60B1F" w:rsidRDefault="00447DCC" w:rsidP="00E7563E">
            <w:pPr>
              <w:pStyle w:val="Bodytext1"/>
              <w:shd w:val="clear" w:color="auto" w:fill="auto"/>
              <w:spacing w:line="240" w:lineRule="auto"/>
              <w:jc w:val="both"/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</w:pPr>
            <w:r w:rsidRPr="00C60B1F"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  <w:t>Психолого-педагогическое сопровождение обучающихся</w:t>
            </w:r>
            <w:r w:rsidRPr="00C60B1F">
              <w:rPr>
                <w:rStyle w:val="FontStyle58"/>
                <w:rFonts w:ascii="Calibri" w:hAnsi="Calibri"/>
                <w:b w:val="0"/>
                <w:bCs w:val="0"/>
                <w:sz w:val="25"/>
                <w:szCs w:val="25"/>
                <w:lang w:eastAsia="en-US"/>
              </w:rPr>
              <w:t xml:space="preserve"> ФГОС НОО, ООО,  ФГОС НОО обучающихся с ОВЗ  </w:t>
            </w:r>
          </w:p>
        </w:tc>
        <w:tc>
          <w:tcPr>
            <w:tcW w:w="1984" w:type="dxa"/>
          </w:tcPr>
          <w:p w:rsidR="00447DCC" w:rsidRPr="00C60B1F" w:rsidRDefault="00447DCC" w:rsidP="00AD3D44">
            <w:pPr>
              <w:pStyle w:val="Bodytext1"/>
              <w:shd w:val="clear" w:color="auto" w:fill="auto"/>
              <w:spacing w:line="240" w:lineRule="auto"/>
              <w:jc w:val="center"/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</w:pPr>
            <w:r w:rsidRPr="00C60B1F"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  <w:t>В течение учебного 2016-2017 года</w:t>
            </w:r>
          </w:p>
        </w:tc>
        <w:tc>
          <w:tcPr>
            <w:tcW w:w="3803" w:type="dxa"/>
          </w:tcPr>
          <w:p w:rsidR="00447DCC" w:rsidRPr="00C60B1F" w:rsidRDefault="00447DCC" w:rsidP="00C81F39">
            <w:pPr>
              <w:pStyle w:val="Bodytext1"/>
              <w:shd w:val="clear" w:color="auto" w:fill="auto"/>
              <w:spacing w:line="240" w:lineRule="auto"/>
              <w:jc w:val="both"/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</w:pPr>
            <w:r w:rsidRPr="00C60B1F">
              <w:rPr>
                <w:rStyle w:val="Bodytext114"/>
                <w:rFonts w:ascii="Calibri" w:hAnsi="Calibri"/>
                <w:sz w:val="25"/>
                <w:szCs w:val="25"/>
                <w:lang w:eastAsia="en-US"/>
              </w:rPr>
              <w:t>Психолого-педагогическое сопровождение обучающихся</w:t>
            </w:r>
            <w:bookmarkStart w:id="0" w:name="_GoBack"/>
            <w:bookmarkEnd w:id="0"/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11</w:t>
            </w:r>
          </w:p>
        </w:tc>
        <w:tc>
          <w:tcPr>
            <w:tcW w:w="5387" w:type="dxa"/>
            <w:vAlign w:val="center"/>
          </w:tcPr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Обсуждение вопросов перехода на ФГОС НОО для детей с ОВЗ на заседаниях МО:</w:t>
            </w:r>
          </w:p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 xml:space="preserve">1. «Федеральный государственный образовательный стандарт образования обучающихся с умственной отсталостью (интеллектуальными нарушениями)» от 19.12.2014 г. </w:t>
            </w:r>
          </w:p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2. «Современный урок в начальной школе с позиций формирования БУД(базовые учебные действия)».</w:t>
            </w:r>
          </w:p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3. Современные образовательные технологии как средство реализации ФГОС.</w:t>
            </w:r>
          </w:p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4. Практическое  занятие «Конструирование и анализ урока на основе деятельностного подхода». </w:t>
            </w:r>
          </w:p>
        </w:tc>
        <w:tc>
          <w:tcPr>
            <w:tcW w:w="1984" w:type="dxa"/>
          </w:tcPr>
          <w:p w:rsidR="00447DCC" w:rsidRPr="008E606E" w:rsidRDefault="00447DCC" w:rsidP="00CC4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47DCC" w:rsidRPr="008E606E" w:rsidRDefault="00447DCC" w:rsidP="00CC4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В течение</w:t>
            </w:r>
          </w:p>
          <w:p w:rsidR="00447DCC" w:rsidRPr="008E606E" w:rsidRDefault="00447DCC" w:rsidP="00CC4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2016-2020 г.</w:t>
            </w:r>
          </w:p>
          <w:p w:rsidR="00447DCC" w:rsidRPr="008E606E" w:rsidRDefault="00447DCC" w:rsidP="00CC4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47DCC" w:rsidRPr="008E606E" w:rsidRDefault="00447DCC" w:rsidP="00CC4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47DCC" w:rsidRPr="008E606E" w:rsidRDefault="00447DCC" w:rsidP="00CC4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47DCC" w:rsidRPr="008E606E" w:rsidRDefault="00447DCC" w:rsidP="00CC4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47DCC" w:rsidRPr="008E606E" w:rsidRDefault="00447DCC" w:rsidP="00CC4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47DCC" w:rsidRPr="008E606E" w:rsidRDefault="00447DCC" w:rsidP="00CC4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803" w:type="dxa"/>
          </w:tcPr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Повышение компетенции педагогов:</w:t>
            </w:r>
          </w:p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-знакомство с особенностями ФГОС;</w:t>
            </w:r>
          </w:p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Знакомство с образовательными технологиями, методами и приемами, позволяющими решать задачи деятельностного подхода к обучению</w:t>
            </w:r>
          </w:p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12</w:t>
            </w:r>
          </w:p>
        </w:tc>
        <w:tc>
          <w:tcPr>
            <w:tcW w:w="5387" w:type="dxa"/>
            <w:vAlign w:val="center"/>
          </w:tcPr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Обсуждение вопросов перехода на ФГОС НОО  для детей с ОВЗ на заседаниях педагогического совета:</w:t>
            </w:r>
          </w:p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1. ФГОС – базовый инструмент реализации конституционных </w:t>
            </w:r>
          </w:p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прав  на качественное образование детей с ОВЗ.</w:t>
            </w:r>
          </w:p>
          <w:p w:rsidR="00447DCC" w:rsidRPr="00C60B1F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 xml:space="preserve">2. Новые </w:t>
            </w:r>
            <w:r w:rsidRPr="00C60B1F">
              <w:rPr>
                <w:rFonts w:ascii="Times New Roman" w:hAnsi="Times New Roman" w:cs="Times New Roman"/>
                <w:sz w:val="25"/>
                <w:szCs w:val="25"/>
              </w:rPr>
              <w:t>санитарно- гигиенические требования; нормативно-правовые документы,  регулирующие введение федерального государственного образовательного стандарта начального общего образования для детей с ОВЗ.</w:t>
            </w:r>
          </w:p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60B1F">
              <w:rPr>
                <w:rFonts w:ascii="Times New Roman" w:hAnsi="Times New Roman" w:cs="Times New Roman"/>
                <w:sz w:val="25"/>
                <w:szCs w:val="25"/>
              </w:rPr>
              <w:t xml:space="preserve">3. </w:t>
            </w: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Формирование системы оценки планируемых результатов, освоения программы начального образования.</w:t>
            </w:r>
          </w:p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4. Современные проблемы формирования жизненно-важных компетенций у детей с ОВЗ.</w:t>
            </w:r>
          </w:p>
        </w:tc>
        <w:tc>
          <w:tcPr>
            <w:tcW w:w="1984" w:type="dxa"/>
          </w:tcPr>
          <w:p w:rsidR="00447DCC" w:rsidRPr="008E606E" w:rsidRDefault="00447DCC" w:rsidP="00CC4D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В течение 2016-2017 г.г.</w:t>
            </w:r>
          </w:p>
        </w:tc>
        <w:tc>
          <w:tcPr>
            <w:tcW w:w="3803" w:type="dxa"/>
          </w:tcPr>
          <w:p w:rsidR="00447DCC" w:rsidRPr="008E606E" w:rsidRDefault="00447DCC" w:rsidP="00CC4D5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Повышение компетенции педагогов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546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13</w:t>
            </w:r>
          </w:p>
        </w:tc>
        <w:tc>
          <w:tcPr>
            <w:tcW w:w="5387" w:type="dxa"/>
          </w:tcPr>
          <w:p w:rsidR="00447DCC" w:rsidRPr="00C60B1F" w:rsidRDefault="00447DCC" w:rsidP="00E75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60B1F">
              <w:rPr>
                <w:rFonts w:ascii="Times New Roman" w:hAnsi="Times New Roman" w:cs="Times New Roman"/>
                <w:sz w:val="25"/>
                <w:szCs w:val="25"/>
              </w:rPr>
              <w:t>Методические семинары на уровне школы:</w:t>
            </w:r>
          </w:p>
          <w:p w:rsidR="00447DCC" w:rsidRPr="00C60B1F" w:rsidRDefault="00447DCC" w:rsidP="00E75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60B1F">
              <w:rPr>
                <w:rFonts w:ascii="Times New Roman" w:hAnsi="Times New Roman" w:cs="Times New Roman"/>
                <w:sz w:val="25"/>
                <w:szCs w:val="25"/>
              </w:rPr>
              <w:t>1. Разработка рабочих программ в соответствии с требованиями ФГОС для обучающихся с  ОВЗ.</w:t>
            </w:r>
          </w:p>
          <w:p w:rsidR="00447DCC" w:rsidRPr="00C60B1F" w:rsidRDefault="00447DCC" w:rsidP="00E75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60B1F">
              <w:rPr>
                <w:rFonts w:ascii="Times New Roman" w:hAnsi="Times New Roman" w:cs="Times New Roman"/>
                <w:sz w:val="25"/>
                <w:szCs w:val="25"/>
              </w:rPr>
              <w:t>2. Конструирование урока в контексте ФГОС ОВЗ.</w:t>
            </w:r>
          </w:p>
          <w:p w:rsidR="00447DCC" w:rsidRPr="00C60B1F" w:rsidRDefault="00447DCC" w:rsidP="00E75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60B1F">
              <w:rPr>
                <w:rFonts w:ascii="Times New Roman" w:hAnsi="Times New Roman" w:cs="Times New Roman"/>
                <w:sz w:val="25"/>
                <w:szCs w:val="25"/>
              </w:rPr>
              <w:t>3. Система оценки достижений обучающимися с ОВЗ планируемых результатов освоения адаптированной основной образовательной программы.</w:t>
            </w:r>
          </w:p>
        </w:tc>
        <w:tc>
          <w:tcPr>
            <w:tcW w:w="1984" w:type="dxa"/>
          </w:tcPr>
          <w:p w:rsidR="00447DCC" w:rsidRPr="008E606E" w:rsidRDefault="00447DCC" w:rsidP="00E75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47DCC" w:rsidRPr="008E606E" w:rsidRDefault="00447DCC" w:rsidP="00E75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До 15.08. 2016 г</w:t>
            </w:r>
          </w:p>
          <w:p w:rsidR="00447DCC" w:rsidRPr="008E606E" w:rsidRDefault="00447DCC" w:rsidP="00E75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47DCC" w:rsidRPr="008E606E" w:rsidRDefault="00447DCC" w:rsidP="00E75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Январь  2017 г</w:t>
            </w:r>
          </w:p>
          <w:p w:rsidR="00447DCC" w:rsidRPr="008E606E" w:rsidRDefault="00447DCC" w:rsidP="00E75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47DCC" w:rsidRPr="008E606E" w:rsidRDefault="00447DCC" w:rsidP="00E75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Май 2017г</w:t>
            </w:r>
          </w:p>
          <w:p w:rsidR="00447DCC" w:rsidRPr="008E606E" w:rsidRDefault="00447DCC" w:rsidP="00E75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47DCC" w:rsidRPr="008E606E" w:rsidRDefault="00447DCC" w:rsidP="00E75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47DCC" w:rsidRPr="008E606E" w:rsidRDefault="00447DCC" w:rsidP="00E75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803" w:type="dxa"/>
          </w:tcPr>
          <w:p w:rsidR="00447DCC" w:rsidRPr="008E606E" w:rsidRDefault="00447DCC" w:rsidP="00E75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Обеспечить методическую поддержку деятельности педагогов по совершенствованию качества образования через освоение современных технологий в обучении, воспитании, развитии обучающихся с ОВЗ</w:t>
            </w:r>
          </w:p>
          <w:p w:rsidR="00447DCC" w:rsidRPr="008E606E" w:rsidRDefault="00447DCC" w:rsidP="00E75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14</w:t>
            </w:r>
          </w:p>
        </w:tc>
        <w:tc>
          <w:tcPr>
            <w:tcW w:w="5387" w:type="dxa"/>
          </w:tcPr>
          <w:p w:rsidR="00447DCC" w:rsidRPr="00C60B1F" w:rsidRDefault="00447DCC" w:rsidP="00E75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60B1F">
              <w:rPr>
                <w:rFonts w:ascii="Times New Roman" w:hAnsi="Times New Roman" w:cs="Times New Roman"/>
                <w:sz w:val="25"/>
                <w:szCs w:val="25"/>
              </w:rPr>
              <w:t>Представление информационных материалов на сайте школы.</w:t>
            </w:r>
          </w:p>
          <w:p w:rsidR="00447DCC" w:rsidRPr="00C60B1F" w:rsidRDefault="00447DCC" w:rsidP="00E75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1984" w:type="dxa"/>
          </w:tcPr>
          <w:p w:rsidR="00447DCC" w:rsidRPr="008E606E" w:rsidRDefault="00447DCC" w:rsidP="00E75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2016- 2020г.г.</w:t>
            </w:r>
          </w:p>
          <w:p w:rsidR="00447DCC" w:rsidRPr="008E606E" w:rsidRDefault="00447DCC" w:rsidP="00E756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803" w:type="dxa"/>
          </w:tcPr>
          <w:p w:rsidR="00447DCC" w:rsidRPr="008E606E" w:rsidRDefault="00447DCC" w:rsidP="00E75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Информационное сопровождение о ходе внедрения ФГОС ОВЗ (умственная отсталость)</w:t>
            </w:r>
          </w:p>
          <w:p w:rsidR="00447DCC" w:rsidRPr="008E606E" w:rsidRDefault="00447DCC" w:rsidP="00E756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15</w:t>
            </w:r>
          </w:p>
        </w:tc>
        <w:tc>
          <w:tcPr>
            <w:tcW w:w="5387" w:type="dxa"/>
          </w:tcPr>
          <w:p w:rsidR="00447DCC" w:rsidRPr="00C60B1F" w:rsidRDefault="00447DCC" w:rsidP="00C81F39">
            <w:pPr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C60B1F">
              <w:rPr>
                <w:rFonts w:ascii="Times New Roman" w:hAnsi="Times New Roman" w:cs="Times New Roman"/>
                <w:sz w:val="25"/>
                <w:szCs w:val="25"/>
              </w:rPr>
              <w:t>Обновление информационно-образовательной среды школы: приобретение мультимедийных учебно- дидактических материалов.</w:t>
            </w:r>
          </w:p>
        </w:tc>
        <w:tc>
          <w:tcPr>
            <w:tcW w:w="1984" w:type="dxa"/>
          </w:tcPr>
          <w:p w:rsidR="00447DCC" w:rsidRPr="00C60B1F" w:rsidRDefault="00447DCC" w:rsidP="00C81F3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60B1F">
              <w:rPr>
                <w:rFonts w:ascii="Times New Roman" w:hAnsi="Times New Roman" w:cs="Times New Roman"/>
                <w:sz w:val="25"/>
                <w:szCs w:val="25"/>
              </w:rPr>
              <w:t>По мере поступления средств</w:t>
            </w:r>
          </w:p>
        </w:tc>
        <w:tc>
          <w:tcPr>
            <w:tcW w:w="3803" w:type="dxa"/>
          </w:tcPr>
          <w:p w:rsidR="00447DCC" w:rsidRPr="00C60B1F" w:rsidRDefault="00447DCC" w:rsidP="00C81F39">
            <w:pPr>
              <w:spacing w:after="0" w:line="240" w:lineRule="auto"/>
              <w:rPr>
                <w:rFonts w:ascii="Times New Roman" w:hAnsi="Times New Roman" w:cs="Times New Roman"/>
                <w:sz w:val="25"/>
                <w:szCs w:val="25"/>
              </w:rPr>
            </w:pPr>
            <w:r w:rsidRPr="00C60B1F">
              <w:rPr>
                <w:rFonts w:ascii="Times New Roman" w:hAnsi="Times New Roman" w:cs="Times New Roman"/>
                <w:sz w:val="25"/>
                <w:szCs w:val="25"/>
              </w:rPr>
              <w:t>Информационно-образовательная среда школы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14786" w:type="dxa"/>
            <w:gridSpan w:val="5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sz w:val="25"/>
                <w:szCs w:val="25"/>
              </w:rPr>
            </w:pPr>
            <w:r w:rsidRPr="008E606E">
              <w:rPr>
                <w:rStyle w:val="FontStyle58"/>
                <w:sz w:val="25"/>
                <w:szCs w:val="25"/>
              </w:rPr>
              <w:t>3. Выстраивание системы оценки качества для реализации ФГОС</w:t>
            </w: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1</w:t>
            </w:r>
          </w:p>
        </w:tc>
        <w:tc>
          <w:tcPr>
            <w:tcW w:w="5387" w:type="dxa"/>
          </w:tcPr>
          <w:p w:rsidR="00447DCC" w:rsidRPr="00C60B1F" w:rsidRDefault="00447DCC" w:rsidP="00C81F39">
            <w:pPr>
              <w:pStyle w:val="Bodytext1"/>
              <w:shd w:val="clear" w:color="auto" w:fill="auto"/>
              <w:spacing w:line="240" w:lineRule="auto"/>
              <w:jc w:val="both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70"/>
                <w:rFonts w:ascii="Calibri" w:hAnsi="Calibri"/>
                <w:sz w:val="25"/>
                <w:szCs w:val="25"/>
                <w:lang w:eastAsia="en-US"/>
              </w:rPr>
              <w:t>Проведение контрольно-диагностических процедур</w:t>
            </w:r>
            <w:r w:rsidRPr="00C60B1F">
              <w:rPr>
                <w:rStyle w:val="Bodytext67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70"/>
                <w:rFonts w:ascii="Calibri" w:hAnsi="Calibri"/>
                <w:sz w:val="25"/>
                <w:szCs w:val="25"/>
                <w:lang w:eastAsia="en-US"/>
              </w:rPr>
              <w:t>ЦОКО согласно графику:</w:t>
            </w:r>
          </w:p>
          <w:p w:rsidR="00447DCC" w:rsidRPr="00C60B1F" w:rsidRDefault="00447DCC" w:rsidP="00C81F39">
            <w:pPr>
              <w:pStyle w:val="Bodytext1"/>
              <w:numPr>
                <w:ilvl w:val="0"/>
                <w:numId w:val="2"/>
              </w:numPr>
              <w:shd w:val="clear" w:color="auto" w:fill="auto"/>
              <w:tabs>
                <w:tab w:val="left" w:pos="292"/>
              </w:tabs>
              <w:spacing w:line="240" w:lineRule="auto"/>
              <w:jc w:val="both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70"/>
                <w:rFonts w:ascii="Calibri" w:hAnsi="Calibri"/>
                <w:sz w:val="25"/>
                <w:szCs w:val="25"/>
                <w:lang w:eastAsia="en-US"/>
              </w:rPr>
              <w:t>всероссийские проверочные работы в 4 классе</w:t>
            </w:r>
            <w:r w:rsidRPr="00C60B1F">
              <w:rPr>
                <w:rStyle w:val="Bodytext67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70"/>
                <w:rFonts w:ascii="Calibri" w:hAnsi="Calibri"/>
                <w:sz w:val="25"/>
                <w:szCs w:val="25"/>
                <w:lang w:eastAsia="en-US"/>
              </w:rPr>
              <w:t>(ВПР) (предметные результаты: русский язык,</w:t>
            </w:r>
            <w:r w:rsidRPr="00C60B1F">
              <w:rPr>
                <w:rStyle w:val="Bodytext67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70"/>
                <w:rFonts w:ascii="Calibri" w:hAnsi="Calibri"/>
                <w:sz w:val="25"/>
                <w:szCs w:val="25"/>
                <w:lang w:eastAsia="en-US"/>
              </w:rPr>
              <w:t>математика, окружающий мир);</w:t>
            </w:r>
          </w:p>
          <w:p w:rsidR="00447DCC" w:rsidRPr="00C60B1F" w:rsidRDefault="00447DCC" w:rsidP="00C81F39">
            <w:pPr>
              <w:pStyle w:val="Bodytext1"/>
              <w:shd w:val="clear" w:color="auto" w:fill="auto"/>
              <w:spacing w:line="240" w:lineRule="auto"/>
              <w:jc w:val="both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70"/>
                <w:rFonts w:ascii="Calibri" w:hAnsi="Calibri"/>
                <w:sz w:val="25"/>
                <w:szCs w:val="25"/>
                <w:lang w:eastAsia="en-US"/>
              </w:rPr>
              <w:t xml:space="preserve">итоговые контрольные работы в 4 классе (ИКР4) </w:t>
            </w: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(метапредметные результаты);</w:t>
            </w:r>
          </w:p>
          <w:p w:rsidR="00447DCC" w:rsidRPr="00C60B1F" w:rsidRDefault="00447DCC" w:rsidP="00C81F39">
            <w:pPr>
              <w:pStyle w:val="Bodytext1"/>
              <w:numPr>
                <w:ilvl w:val="0"/>
                <w:numId w:val="3"/>
              </w:numPr>
              <w:shd w:val="clear" w:color="auto" w:fill="auto"/>
              <w:tabs>
                <w:tab w:val="left" w:pos="331"/>
              </w:tabs>
              <w:spacing w:line="240" w:lineRule="auto"/>
              <w:ind w:left="120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в международном сравнительном исследовании</w:t>
            </w:r>
            <w:r w:rsidRPr="00C60B1F">
              <w:rPr>
                <w:rStyle w:val="Bodytext54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57"/>
                <w:rFonts w:ascii="Calibri" w:hAnsi="Calibri"/>
                <w:sz w:val="25"/>
                <w:szCs w:val="25"/>
                <w:lang w:val="en-US" w:eastAsia="en-US"/>
              </w:rPr>
              <w:t>PIRLS</w:t>
            </w: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 xml:space="preserve"> «Изучение качества чтения и понимания</w:t>
            </w:r>
            <w:r w:rsidRPr="00C60B1F">
              <w:rPr>
                <w:rStyle w:val="Bodytext54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текста»;</w:t>
            </w:r>
          </w:p>
          <w:p w:rsidR="00447DCC" w:rsidRPr="00C60B1F" w:rsidRDefault="00447DCC" w:rsidP="00C81F39">
            <w:pPr>
              <w:pStyle w:val="Bodytext1"/>
              <w:numPr>
                <w:ilvl w:val="0"/>
                <w:numId w:val="3"/>
              </w:numPr>
              <w:shd w:val="clear" w:color="auto" w:fill="auto"/>
              <w:tabs>
                <w:tab w:val="left" w:pos="322"/>
              </w:tabs>
              <w:spacing w:line="240" w:lineRule="auto"/>
              <w:jc w:val="both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итоговая диагностика в 1-3 классах;</w:t>
            </w:r>
          </w:p>
          <w:p w:rsidR="00447DCC" w:rsidRPr="00C60B1F" w:rsidRDefault="00447DCC" w:rsidP="00C81F39">
            <w:pPr>
              <w:pStyle w:val="Bodytext1"/>
              <w:numPr>
                <w:ilvl w:val="0"/>
                <w:numId w:val="3"/>
              </w:numPr>
              <w:shd w:val="clear" w:color="auto" w:fill="auto"/>
              <w:tabs>
                <w:tab w:val="left" w:pos="312"/>
              </w:tabs>
              <w:spacing w:line="240" w:lineRule="auto"/>
              <w:jc w:val="both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стартовая диагностика учащихся, поступивших в 1</w:t>
            </w:r>
            <w:r w:rsidRPr="00C60B1F">
              <w:rPr>
                <w:rStyle w:val="Bodytext54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класс;</w:t>
            </w:r>
          </w:p>
          <w:p w:rsidR="00447DCC" w:rsidRPr="00C60B1F" w:rsidRDefault="00447DCC" w:rsidP="00C81F39">
            <w:pPr>
              <w:pStyle w:val="Bodytext1"/>
              <w:numPr>
                <w:ilvl w:val="0"/>
                <w:numId w:val="3"/>
              </w:numPr>
              <w:shd w:val="clear" w:color="auto" w:fill="auto"/>
              <w:tabs>
                <w:tab w:val="left" w:pos="322"/>
              </w:tabs>
              <w:spacing w:line="240" w:lineRule="auto"/>
              <w:ind w:left="120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всероссийские проверочные работы в 5 классе</w:t>
            </w:r>
            <w:r w:rsidRPr="00C60B1F">
              <w:rPr>
                <w:rStyle w:val="Bodytext54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(русский язык, математика, биология);</w:t>
            </w:r>
          </w:p>
          <w:p w:rsidR="00447DCC" w:rsidRPr="00C60B1F" w:rsidRDefault="00447DCC" w:rsidP="00C81F39">
            <w:pPr>
              <w:pStyle w:val="Bodytext1"/>
              <w:numPr>
                <w:ilvl w:val="0"/>
                <w:numId w:val="3"/>
              </w:numPr>
              <w:shd w:val="clear" w:color="auto" w:fill="auto"/>
              <w:tabs>
                <w:tab w:val="left" w:pos="322"/>
              </w:tabs>
              <w:spacing w:line="240" w:lineRule="auto"/>
              <w:jc w:val="both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всероссийские проверочные работы в 6 классе;</w:t>
            </w:r>
          </w:p>
          <w:p w:rsidR="00447DCC" w:rsidRPr="00C60B1F" w:rsidRDefault="00447DCC" w:rsidP="00C81F39">
            <w:pPr>
              <w:pStyle w:val="Bodytext1"/>
              <w:numPr>
                <w:ilvl w:val="0"/>
                <w:numId w:val="3"/>
              </w:numPr>
              <w:shd w:val="clear" w:color="auto" w:fill="auto"/>
              <w:tabs>
                <w:tab w:val="left" w:pos="322"/>
              </w:tabs>
              <w:spacing w:line="240" w:lineRule="auto"/>
              <w:jc w:val="both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национальное исследование качества образования</w:t>
            </w:r>
            <w:r w:rsidRPr="00C60B1F">
              <w:rPr>
                <w:rStyle w:val="Bodytext54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(НИКО) по истории, обществознанию (6, 8 классы);</w:t>
            </w:r>
          </w:p>
          <w:p w:rsidR="00447DCC" w:rsidRPr="00C60B1F" w:rsidRDefault="00447DCC" w:rsidP="00C81F39">
            <w:pPr>
              <w:pStyle w:val="Bodytext1"/>
              <w:numPr>
                <w:ilvl w:val="0"/>
                <w:numId w:val="3"/>
              </w:numPr>
              <w:shd w:val="clear" w:color="auto" w:fill="auto"/>
              <w:tabs>
                <w:tab w:val="left" w:pos="331"/>
              </w:tabs>
              <w:spacing w:line="240" w:lineRule="auto"/>
              <w:jc w:val="both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НИКО по иностранным языкам (5, 8 классы);</w:t>
            </w:r>
          </w:p>
          <w:p w:rsidR="00447DCC" w:rsidRPr="00C60B1F" w:rsidRDefault="00447DCC" w:rsidP="00C81F39">
            <w:pPr>
              <w:pStyle w:val="Bodytext1"/>
              <w:numPr>
                <w:ilvl w:val="0"/>
                <w:numId w:val="3"/>
              </w:numPr>
              <w:shd w:val="clear" w:color="auto" w:fill="auto"/>
              <w:tabs>
                <w:tab w:val="left" w:pos="322"/>
              </w:tabs>
              <w:spacing w:line="240" w:lineRule="auto"/>
              <w:ind w:left="120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участие в международном исследовании качества</w:t>
            </w:r>
            <w:r w:rsidRPr="00C60B1F">
              <w:rPr>
                <w:rStyle w:val="Bodytext54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граждановедческого  образования (учащиеся 8</w:t>
            </w:r>
            <w:r w:rsidRPr="00C60B1F">
              <w:rPr>
                <w:rStyle w:val="Bodytext54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классов);</w:t>
            </w:r>
          </w:p>
          <w:p w:rsidR="00447DCC" w:rsidRPr="00C60B1F" w:rsidRDefault="00447DCC" w:rsidP="00C81F39">
            <w:pPr>
              <w:pStyle w:val="Bodytext1"/>
              <w:numPr>
                <w:ilvl w:val="0"/>
                <w:numId w:val="3"/>
              </w:numPr>
              <w:shd w:val="clear" w:color="auto" w:fill="auto"/>
              <w:tabs>
                <w:tab w:val="left" w:pos="322"/>
              </w:tabs>
              <w:spacing w:line="240" w:lineRule="auto"/>
              <w:ind w:left="120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краевая контрольная работа по математике в 7</w:t>
            </w:r>
            <w:r w:rsidRPr="00C60B1F">
              <w:rPr>
                <w:rStyle w:val="Bodytext54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классе;</w:t>
            </w:r>
          </w:p>
          <w:p w:rsidR="00447DCC" w:rsidRPr="00C60B1F" w:rsidRDefault="00447DCC" w:rsidP="00C81F39">
            <w:pPr>
              <w:pStyle w:val="Bodytext1"/>
              <w:numPr>
                <w:ilvl w:val="0"/>
                <w:numId w:val="2"/>
              </w:numPr>
              <w:shd w:val="clear" w:color="auto" w:fill="auto"/>
              <w:tabs>
                <w:tab w:val="left" w:pos="292"/>
              </w:tabs>
              <w:spacing w:line="240" w:lineRule="auto"/>
              <w:jc w:val="both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57"/>
                <w:rFonts w:ascii="Calibri" w:hAnsi="Calibri"/>
                <w:sz w:val="25"/>
                <w:szCs w:val="25"/>
                <w:lang w:eastAsia="en-US"/>
              </w:rPr>
              <w:t>краевая контрольная работа по физике в 8 классе</w:t>
            </w:r>
          </w:p>
        </w:tc>
        <w:tc>
          <w:tcPr>
            <w:tcW w:w="1984" w:type="dxa"/>
          </w:tcPr>
          <w:p w:rsidR="00447DCC" w:rsidRPr="00C60B1F" w:rsidRDefault="00447DCC" w:rsidP="00C81F39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70"/>
                <w:rFonts w:ascii="Calibri" w:hAnsi="Calibri"/>
                <w:sz w:val="25"/>
                <w:szCs w:val="25"/>
                <w:lang w:eastAsia="en-US"/>
              </w:rPr>
              <w:t>в течение всего</w:t>
            </w:r>
            <w:r w:rsidRPr="00C60B1F">
              <w:rPr>
                <w:rStyle w:val="Bodytext67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70"/>
                <w:rFonts w:ascii="Calibri" w:hAnsi="Calibri"/>
                <w:sz w:val="25"/>
                <w:szCs w:val="25"/>
                <w:lang w:eastAsia="en-US"/>
              </w:rPr>
              <w:t>периода</w:t>
            </w:r>
          </w:p>
        </w:tc>
        <w:tc>
          <w:tcPr>
            <w:tcW w:w="3803" w:type="dxa"/>
          </w:tcPr>
          <w:p w:rsidR="00447DCC" w:rsidRPr="00C60B1F" w:rsidRDefault="00447DCC" w:rsidP="001B2106">
            <w:pPr>
              <w:pStyle w:val="Bodytext1"/>
              <w:shd w:val="clear" w:color="auto" w:fill="auto"/>
              <w:spacing w:line="240" w:lineRule="auto"/>
              <w:jc w:val="both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70"/>
                <w:rFonts w:ascii="Calibri" w:hAnsi="Calibri"/>
                <w:sz w:val="25"/>
                <w:szCs w:val="25"/>
                <w:lang w:eastAsia="en-US"/>
              </w:rPr>
              <w:t>Контрольно-диагностические процедуры проведены, подготовлены аналитические материалы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14786" w:type="dxa"/>
            <w:gridSpan w:val="5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b/>
                <w:bCs/>
                <w:sz w:val="25"/>
                <w:szCs w:val="25"/>
              </w:rPr>
              <w:t>5. Повышение квалификации кадров для реализации ФГОС</w:t>
            </w: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1</w:t>
            </w:r>
          </w:p>
        </w:tc>
        <w:tc>
          <w:tcPr>
            <w:tcW w:w="5387" w:type="dxa"/>
          </w:tcPr>
          <w:p w:rsidR="00447DCC" w:rsidRPr="008E606E" w:rsidRDefault="00447DCC" w:rsidP="00AB1932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Bodytext45"/>
                <w:sz w:val="25"/>
                <w:szCs w:val="25"/>
              </w:rPr>
              <w:t>Обучение и повышение квалификации педагогов</w:t>
            </w:r>
            <w:r w:rsidRPr="008E606E">
              <w:rPr>
                <w:rStyle w:val="Bodytext40"/>
                <w:sz w:val="25"/>
                <w:szCs w:val="25"/>
              </w:rPr>
              <w:t xml:space="preserve"> </w:t>
            </w:r>
            <w:r w:rsidRPr="008E606E">
              <w:rPr>
                <w:rStyle w:val="Bodytext45"/>
                <w:sz w:val="25"/>
                <w:szCs w:val="25"/>
              </w:rPr>
              <w:t>для введения процедуры поддерживающего</w:t>
            </w:r>
            <w:r w:rsidRPr="008E606E">
              <w:rPr>
                <w:rStyle w:val="Bodytext40"/>
                <w:sz w:val="25"/>
                <w:szCs w:val="25"/>
              </w:rPr>
              <w:t xml:space="preserve"> </w:t>
            </w:r>
            <w:r w:rsidRPr="008E606E">
              <w:rPr>
                <w:rStyle w:val="Bodytext45"/>
                <w:sz w:val="25"/>
                <w:szCs w:val="25"/>
              </w:rPr>
              <w:t>оценивания на основе результатов краевых</w:t>
            </w:r>
            <w:r w:rsidRPr="008E606E">
              <w:rPr>
                <w:rStyle w:val="Bodytext40"/>
                <w:sz w:val="25"/>
                <w:szCs w:val="25"/>
              </w:rPr>
              <w:t xml:space="preserve"> </w:t>
            </w:r>
            <w:r w:rsidRPr="008E606E">
              <w:rPr>
                <w:rStyle w:val="Bodytext45"/>
                <w:sz w:val="25"/>
                <w:szCs w:val="25"/>
              </w:rPr>
              <w:t>диагностических процедур в 1-4 классах</w:t>
            </w:r>
          </w:p>
        </w:tc>
        <w:tc>
          <w:tcPr>
            <w:tcW w:w="1984" w:type="dxa"/>
          </w:tcPr>
          <w:p w:rsidR="00447DCC" w:rsidRPr="00C60B1F" w:rsidRDefault="00447DCC" w:rsidP="00C81F39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22"/>
                <w:rFonts w:ascii="Calibri" w:hAnsi="Calibri"/>
                <w:sz w:val="25"/>
                <w:szCs w:val="25"/>
                <w:lang w:eastAsia="en-US"/>
              </w:rPr>
              <w:t>в течение всего</w:t>
            </w:r>
            <w:r w:rsidRPr="00C60B1F">
              <w:rPr>
                <w:rStyle w:val="Bodytext18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22"/>
                <w:rFonts w:ascii="Calibri" w:hAnsi="Calibri"/>
                <w:sz w:val="25"/>
                <w:szCs w:val="25"/>
                <w:lang w:eastAsia="en-US"/>
              </w:rPr>
              <w:t>периода</w:t>
            </w:r>
          </w:p>
        </w:tc>
        <w:tc>
          <w:tcPr>
            <w:tcW w:w="3803" w:type="dxa"/>
          </w:tcPr>
          <w:p w:rsidR="00447DCC" w:rsidRPr="008E606E" w:rsidRDefault="00447DCC" w:rsidP="00A94EE8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Проведено повышение квалификации учителей начальных классов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2</w:t>
            </w:r>
          </w:p>
        </w:tc>
        <w:tc>
          <w:tcPr>
            <w:tcW w:w="5387" w:type="dxa"/>
          </w:tcPr>
          <w:p w:rsidR="00447DCC" w:rsidRPr="008E606E" w:rsidRDefault="00447DCC" w:rsidP="00C81F39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Bodytext45"/>
                <w:sz w:val="25"/>
                <w:szCs w:val="25"/>
              </w:rPr>
              <w:t>Повышение квалификации по теме «Формирование</w:t>
            </w:r>
            <w:r w:rsidRPr="008E606E">
              <w:rPr>
                <w:rStyle w:val="Bodytext40"/>
                <w:sz w:val="25"/>
                <w:szCs w:val="25"/>
              </w:rPr>
              <w:t xml:space="preserve"> </w:t>
            </w:r>
            <w:r w:rsidRPr="008E606E">
              <w:rPr>
                <w:rStyle w:val="Bodytext45"/>
                <w:sz w:val="25"/>
                <w:szCs w:val="25"/>
              </w:rPr>
              <w:t>и оценка новых (в соответствии со ФГОС ООО)</w:t>
            </w:r>
            <w:r w:rsidRPr="008E606E">
              <w:rPr>
                <w:rStyle w:val="Bodytext40"/>
                <w:sz w:val="25"/>
                <w:szCs w:val="25"/>
              </w:rPr>
              <w:t xml:space="preserve"> </w:t>
            </w:r>
            <w:r w:rsidRPr="008E606E">
              <w:rPr>
                <w:rStyle w:val="Bodytext45"/>
                <w:sz w:val="25"/>
                <w:szCs w:val="25"/>
              </w:rPr>
              <w:t>образовательных результатов по математике в 5-6</w:t>
            </w:r>
            <w:r w:rsidRPr="008E606E">
              <w:rPr>
                <w:rStyle w:val="Bodytext40"/>
                <w:sz w:val="25"/>
                <w:szCs w:val="25"/>
              </w:rPr>
              <w:t xml:space="preserve"> </w:t>
            </w:r>
            <w:r w:rsidRPr="008E606E">
              <w:rPr>
                <w:rStyle w:val="Bodytext45"/>
                <w:sz w:val="25"/>
                <w:szCs w:val="25"/>
              </w:rPr>
              <w:t>классах»</w:t>
            </w:r>
          </w:p>
        </w:tc>
        <w:tc>
          <w:tcPr>
            <w:tcW w:w="1984" w:type="dxa"/>
          </w:tcPr>
          <w:p w:rsidR="00447DCC" w:rsidRPr="00C60B1F" w:rsidRDefault="00447DCC" w:rsidP="00C81F39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22"/>
                <w:rFonts w:ascii="Calibri" w:hAnsi="Calibri"/>
                <w:sz w:val="25"/>
                <w:szCs w:val="25"/>
                <w:lang w:eastAsia="en-US"/>
              </w:rPr>
              <w:t>в течение всего</w:t>
            </w:r>
            <w:r w:rsidRPr="00C60B1F">
              <w:rPr>
                <w:rStyle w:val="Bodytext18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22"/>
                <w:rFonts w:ascii="Calibri" w:hAnsi="Calibri"/>
                <w:sz w:val="25"/>
                <w:szCs w:val="25"/>
                <w:lang w:eastAsia="en-US"/>
              </w:rPr>
              <w:t>периода</w:t>
            </w:r>
          </w:p>
        </w:tc>
        <w:tc>
          <w:tcPr>
            <w:tcW w:w="3803" w:type="dxa"/>
          </w:tcPr>
          <w:p w:rsidR="00447DCC" w:rsidRPr="008E606E" w:rsidRDefault="00447DCC" w:rsidP="00A94EE8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Проведено повышение квалификации   учителей математики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3</w:t>
            </w:r>
          </w:p>
        </w:tc>
        <w:tc>
          <w:tcPr>
            <w:tcW w:w="5387" w:type="dxa"/>
          </w:tcPr>
          <w:p w:rsidR="00447DCC" w:rsidRPr="008E606E" w:rsidRDefault="00447DCC" w:rsidP="00C81F39">
            <w:pPr>
              <w:pStyle w:val="Style30"/>
              <w:widowControl/>
              <w:jc w:val="both"/>
              <w:rPr>
                <w:rStyle w:val="Bodytext45"/>
                <w:sz w:val="25"/>
                <w:szCs w:val="25"/>
              </w:rPr>
            </w:pPr>
            <w:r w:rsidRPr="008E606E">
              <w:rPr>
                <w:rStyle w:val="Bodytext45"/>
                <w:sz w:val="25"/>
                <w:szCs w:val="25"/>
              </w:rPr>
              <w:t>Повышение квалификации по теме «Педагогический мониторинг», «Мониторинг УУД (НОО, ООО)», «Мониторинг внеурочной деятельности».</w:t>
            </w:r>
          </w:p>
        </w:tc>
        <w:tc>
          <w:tcPr>
            <w:tcW w:w="1984" w:type="dxa"/>
          </w:tcPr>
          <w:p w:rsidR="00447DCC" w:rsidRPr="00C60B1F" w:rsidRDefault="00447DCC" w:rsidP="00AD3D44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22"/>
                <w:rFonts w:ascii="Calibri" w:hAnsi="Calibri"/>
                <w:sz w:val="25"/>
                <w:szCs w:val="25"/>
                <w:lang w:eastAsia="en-US"/>
              </w:rPr>
              <w:t>в течение всего</w:t>
            </w:r>
            <w:r w:rsidRPr="00C60B1F">
              <w:rPr>
                <w:rStyle w:val="Bodytext18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22"/>
                <w:rFonts w:ascii="Calibri" w:hAnsi="Calibri"/>
                <w:sz w:val="25"/>
                <w:szCs w:val="25"/>
                <w:lang w:eastAsia="en-US"/>
              </w:rPr>
              <w:t>периода</w:t>
            </w:r>
          </w:p>
        </w:tc>
        <w:tc>
          <w:tcPr>
            <w:tcW w:w="3803" w:type="dxa"/>
          </w:tcPr>
          <w:p w:rsidR="00447DCC" w:rsidRPr="008E606E" w:rsidRDefault="00447DCC" w:rsidP="00A94EE8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Проведено повышение квалификации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4</w:t>
            </w:r>
          </w:p>
        </w:tc>
        <w:tc>
          <w:tcPr>
            <w:tcW w:w="5387" w:type="dxa"/>
          </w:tcPr>
          <w:p w:rsidR="00447DCC" w:rsidRPr="008E606E" w:rsidRDefault="00447DCC" w:rsidP="001B2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Анализ кадрового состава ОУ на соответствие требованиям по введению ФГОС ОВЗ</w:t>
            </w:r>
          </w:p>
        </w:tc>
        <w:tc>
          <w:tcPr>
            <w:tcW w:w="1984" w:type="dxa"/>
          </w:tcPr>
          <w:p w:rsidR="00447DCC" w:rsidRPr="008E606E" w:rsidRDefault="00447DCC" w:rsidP="001B2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2015- 2016 уч.г.</w:t>
            </w:r>
          </w:p>
          <w:p w:rsidR="00447DCC" w:rsidRPr="008E606E" w:rsidRDefault="00447DCC" w:rsidP="001B2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803" w:type="dxa"/>
          </w:tcPr>
          <w:p w:rsidR="00447DCC" w:rsidRPr="008E606E" w:rsidRDefault="00447DCC" w:rsidP="001B2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Оценка готовности педагогов, специалистов к работе по ФГОС НОО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5</w:t>
            </w:r>
          </w:p>
        </w:tc>
        <w:tc>
          <w:tcPr>
            <w:tcW w:w="5387" w:type="dxa"/>
          </w:tcPr>
          <w:p w:rsidR="00447DCC" w:rsidRPr="008E606E" w:rsidRDefault="00447DCC" w:rsidP="001B2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1. Повышение квалификации руководящих и педагогических кадров по вопросам реализации ФГОС ОВЗ через курсовую подготовку:</w:t>
            </w:r>
          </w:p>
          <w:p w:rsidR="00447DCC" w:rsidRPr="008E606E" w:rsidRDefault="00447DCC" w:rsidP="001B2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1.Дистанционные курсы</w:t>
            </w:r>
          </w:p>
          <w:p w:rsidR="00447DCC" w:rsidRPr="008E606E" w:rsidRDefault="00447DCC" w:rsidP="001B2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2. Очные курсы</w:t>
            </w:r>
          </w:p>
          <w:p w:rsidR="00447DCC" w:rsidRPr="008E606E" w:rsidRDefault="00447DCC" w:rsidP="001B2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3. Курсы повышения квалификации через КИПКиРО</w:t>
            </w:r>
          </w:p>
          <w:p w:rsidR="00447DCC" w:rsidRPr="008E606E" w:rsidRDefault="00447DCC" w:rsidP="001B2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2. Повышение квалификации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</w:t>
            </w: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для педагогов  и специалистов, работающих с детьми ОВЗ</w:t>
            </w:r>
          </w:p>
        </w:tc>
        <w:tc>
          <w:tcPr>
            <w:tcW w:w="1984" w:type="dxa"/>
          </w:tcPr>
          <w:p w:rsidR="00447DCC" w:rsidRPr="008E606E" w:rsidRDefault="00447DCC" w:rsidP="001B2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В течение всего периода</w:t>
            </w:r>
          </w:p>
          <w:p w:rsidR="00447DCC" w:rsidRPr="008E606E" w:rsidRDefault="00447DCC" w:rsidP="001B2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47DCC" w:rsidRPr="008E606E" w:rsidRDefault="00447DCC" w:rsidP="001B2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47DCC" w:rsidRPr="008E606E" w:rsidRDefault="00447DCC" w:rsidP="001B2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447DCC" w:rsidRPr="008E606E" w:rsidRDefault="00447DCC" w:rsidP="001B2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3803" w:type="dxa"/>
          </w:tcPr>
          <w:p w:rsidR="00447DCC" w:rsidRPr="008E606E" w:rsidRDefault="00447DCC" w:rsidP="001B2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Организация участия в курсах повышения квалификации в рамках реализации ФГОС НОО  для обучающихся  с</w:t>
            </w:r>
            <w:r w:rsidRPr="008E606E">
              <w:rPr>
                <w:rFonts w:ascii="Times New Roman" w:hAnsi="Times New Roman" w:cs="Times New Roman"/>
                <w:b/>
                <w:bCs/>
                <w:sz w:val="25"/>
                <w:szCs w:val="25"/>
              </w:rPr>
              <w:t xml:space="preserve"> </w:t>
            </w: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ОВЗ</w:t>
            </w:r>
          </w:p>
          <w:p w:rsidR="00447DCC" w:rsidRPr="008E606E" w:rsidRDefault="00447DCC" w:rsidP="001B2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  <w:tc>
          <w:tcPr>
            <w:tcW w:w="5387" w:type="dxa"/>
          </w:tcPr>
          <w:p w:rsidR="00447DCC" w:rsidRPr="00C60B1F" w:rsidRDefault="00447DCC" w:rsidP="001B2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60B1F">
              <w:rPr>
                <w:rFonts w:ascii="Times New Roman" w:hAnsi="Times New Roman" w:cs="Times New Roman"/>
                <w:sz w:val="25"/>
                <w:szCs w:val="25"/>
              </w:rPr>
              <w:t>Обеспечение условий для прохождения аттестации педагогическими работниками.</w:t>
            </w:r>
          </w:p>
        </w:tc>
        <w:tc>
          <w:tcPr>
            <w:tcW w:w="1984" w:type="dxa"/>
          </w:tcPr>
          <w:p w:rsidR="00447DCC" w:rsidRPr="00C60B1F" w:rsidRDefault="00447DCC" w:rsidP="001B21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60B1F">
              <w:rPr>
                <w:rFonts w:ascii="Times New Roman" w:hAnsi="Times New Roman" w:cs="Times New Roman"/>
                <w:sz w:val="25"/>
                <w:szCs w:val="25"/>
              </w:rPr>
              <w:t>ежегодно</w:t>
            </w:r>
          </w:p>
        </w:tc>
        <w:tc>
          <w:tcPr>
            <w:tcW w:w="3803" w:type="dxa"/>
          </w:tcPr>
          <w:p w:rsidR="00447DCC" w:rsidRPr="00C60B1F" w:rsidRDefault="00447DCC" w:rsidP="001B210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60B1F">
              <w:rPr>
                <w:rFonts w:ascii="Times New Roman" w:hAnsi="Times New Roman" w:cs="Times New Roman"/>
                <w:sz w:val="25"/>
                <w:szCs w:val="25"/>
              </w:rPr>
              <w:t>перспективный план прохождения аттестации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14786" w:type="dxa"/>
            <w:gridSpan w:val="5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sz w:val="25"/>
                <w:szCs w:val="25"/>
              </w:rPr>
            </w:pPr>
            <w:r w:rsidRPr="008E606E">
              <w:rPr>
                <w:rStyle w:val="FontStyle58"/>
                <w:sz w:val="25"/>
                <w:szCs w:val="25"/>
              </w:rPr>
              <w:t>6. Материально-техническое обеспечение реализации ФГОС общего образования</w:t>
            </w: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1</w:t>
            </w:r>
          </w:p>
        </w:tc>
        <w:tc>
          <w:tcPr>
            <w:tcW w:w="5387" w:type="dxa"/>
          </w:tcPr>
          <w:p w:rsidR="00447DCC" w:rsidRPr="00C60B1F" w:rsidRDefault="00447DCC" w:rsidP="00AB1932">
            <w:pPr>
              <w:pStyle w:val="Bodytext1"/>
              <w:shd w:val="clear" w:color="auto" w:fill="auto"/>
              <w:spacing w:line="240" w:lineRule="auto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22"/>
                <w:rFonts w:ascii="Calibri" w:hAnsi="Calibri"/>
                <w:sz w:val="25"/>
                <w:szCs w:val="25"/>
                <w:lang w:eastAsia="en-US"/>
              </w:rPr>
              <w:t>Обеспечение обучающихся учебниками в</w:t>
            </w:r>
            <w:r w:rsidRPr="00C60B1F">
              <w:rPr>
                <w:rStyle w:val="Bodytext16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22"/>
                <w:rFonts w:ascii="Calibri" w:hAnsi="Calibri"/>
                <w:sz w:val="25"/>
                <w:szCs w:val="25"/>
                <w:lang w:eastAsia="en-US"/>
              </w:rPr>
              <w:t xml:space="preserve">соответствии с ФГОС   </w:t>
            </w:r>
          </w:p>
        </w:tc>
        <w:tc>
          <w:tcPr>
            <w:tcW w:w="1984" w:type="dxa"/>
          </w:tcPr>
          <w:p w:rsidR="00447DCC" w:rsidRPr="00C60B1F" w:rsidRDefault="00447DCC" w:rsidP="00C81F39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22"/>
                <w:rFonts w:ascii="Calibri" w:hAnsi="Calibri"/>
                <w:sz w:val="25"/>
                <w:szCs w:val="25"/>
                <w:lang w:eastAsia="en-US"/>
              </w:rPr>
              <w:t>не позднее</w:t>
            </w:r>
            <w:r w:rsidRPr="00C60B1F">
              <w:rPr>
                <w:rStyle w:val="Bodytext15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22"/>
                <w:rFonts w:ascii="Calibri" w:hAnsi="Calibri"/>
                <w:sz w:val="25"/>
                <w:szCs w:val="25"/>
                <w:lang w:eastAsia="en-US"/>
              </w:rPr>
              <w:t>начала учебного</w:t>
            </w:r>
          </w:p>
          <w:p w:rsidR="00447DCC" w:rsidRPr="00C60B1F" w:rsidRDefault="00447DCC" w:rsidP="00C81F39">
            <w:pPr>
              <w:pStyle w:val="Bodytext1"/>
              <w:shd w:val="clear" w:color="auto" w:fill="auto"/>
              <w:spacing w:line="240" w:lineRule="auto"/>
              <w:ind w:left="120"/>
              <w:jc w:val="center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23"/>
                <w:rFonts w:ascii="Calibri" w:hAnsi="Calibri"/>
                <w:sz w:val="25"/>
                <w:szCs w:val="25"/>
                <w:lang w:eastAsia="en-US"/>
              </w:rPr>
              <w:t>года</w:t>
            </w:r>
          </w:p>
        </w:tc>
        <w:tc>
          <w:tcPr>
            <w:tcW w:w="3803" w:type="dxa"/>
          </w:tcPr>
          <w:p w:rsidR="00447DCC" w:rsidRPr="00C60B1F" w:rsidRDefault="00447DCC" w:rsidP="00AB1932">
            <w:pPr>
              <w:pStyle w:val="Bodytext1"/>
              <w:shd w:val="clear" w:color="auto" w:fill="auto"/>
              <w:spacing w:line="240" w:lineRule="auto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22"/>
                <w:rFonts w:ascii="Calibri" w:hAnsi="Calibri"/>
                <w:sz w:val="25"/>
                <w:szCs w:val="25"/>
                <w:lang w:eastAsia="en-US"/>
              </w:rPr>
              <w:t>Обучающиеся обеспечены учебниками</w:t>
            </w:r>
            <w:r w:rsidRPr="00C60B1F">
              <w:rPr>
                <w:rStyle w:val="Bodytext16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22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2</w:t>
            </w:r>
          </w:p>
        </w:tc>
        <w:tc>
          <w:tcPr>
            <w:tcW w:w="5387" w:type="dxa"/>
          </w:tcPr>
          <w:p w:rsidR="00447DCC" w:rsidRPr="008E606E" w:rsidRDefault="00447DCC" w:rsidP="00AB1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60B1F">
              <w:rPr>
                <w:rFonts w:ascii="Times New Roman" w:hAnsi="Times New Roman" w:cs="Times New Roman"/>
                <w:sz w:val="25"/>
                <w:szCs w:val="25"/>
              </w:rPr>
              <w:t>Обеспечение материально-технической базы школы в соответствие с действующими санитарными и противопожарными нормами, нормами охраны труда работников образовательных учреждений.</w:t>
            </w:r>
          </w:p>
        </w:tc>
        <w:tc>
          <w:tcPr>
            <w:tcW w:w="1984" w:type="dxa"/>
          </w:tcPr>
          <w:p w:rsidR="00447DCC" w:rsidRPr="00C60B1F" w:rsidRDefault="00447DCC" w:rsidP="0031770F">
            <w:pPr>
              <w:pStyle w:val="Bodytext1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eastAsia="en-US"/>
              </w:rPr>
            </w:pPr>
            <w:r w:rsidRPr="00C60B1F">
              <w:rPr>
                <w:rStyle w:val="Bodytext22"/>
                <w:rFonts w:ascii="Calibri" w:hAnsi="Calibri"/>
                <w:sz w:val="25"/>
                <w:szCs w:val="25"/>
                <w:lang w:eastAsia="en-US"/>
              </w:rPr>
              <w:t>в течение всего</w:t>
            </w:r>
            <w:r w:rsidRPr="00C60B1F">
              <w:rPr>
                <w:rStyle w:val="Bodytext14"/>
                <w:rFonts w:ascii="Calibri" w:hAnsi="Calibri"/>
                <w:sz w:val="25"/>
                <w:szCs w:val="25"/>
                <w:lang w:eastAsia="en-US"/>
              </w:rPr>
              <w:t xml:space="preserve"> </w:t>
            </w:r>
            <w:r w:rsidRPr="00C60B1F">
              <w:rPr>
                <w:rStyle w:val="Bodytext22"/>
                <w:rFonts w:ascii="Calibri" w:hAnsi="Calibri"/>
                <w:sz w:val="25"/>
                <w:szCs w:val="25"/>
                <w:lang w:eastAsia="en-US"/>
              </w:rPr>
              <w:t>периода</w:t>
            </w:r>
          </w:p>
        </w:tc>
        <w:tc>
          <w:tcPr>
            <w:tcW w:w="3803" w:type="dxa"/>
            <w:vAlign w:val="center"/>
          </w:tcPr>
          <w:p w:rsidR="00447DCC" w:rsidRPr="008E606E" w:rsidRDefault="00447DCC" w:rsidP="00AD3D4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C60B1F">
              <w:rPr>
                <w:rFonts w:ascii="Times New Roman" w:hAnsi="Times New Roman" w:cs="Times New Roman"/>
                <w:sz w:val="25"/>
                <w:szCs w:val="25"/>
              </w:rPr>
              <w:t>Приведение материально-технической базы школы в соответствие с действующими санитарными и противопожарными нормами, нормами охраны труда работников образовательных учреждений.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3</w:t>
            </w:r>
          </w:p>
        </w:tc>
        <w:tc>
          <w:tcPr>
            <w:tcW w:w="5387" w:type="dxa"/>
            <w:vAlign w:val="center"/>
          </w:tcPr>
          <w:p w:rsidR="00447DCC" w:rsidRPr="008E606E" w:rsidRDefault="00447DCC" w:rsidP="00AB1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Обеспечение материально-технических условий реализации ООП НОО согласно требованиям ФГОС ОВЗ</w:t>
            </w:r>
          </w:p>
        </w:tc>
        <w:tc>
          <w:tcPr>
            <w:tcW w:w="1984" w:type="dxa"/>
          </w:tcPr>
          <w:p w:rsidR="00447DCC" w:rsidRPr="008E606E" w:rsidRDefault="00447DCC" w:rsidP="00AB19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В течение всего периода</w:t>
            </w:r>
          </w:p>
        </w:tc>
        <w:tc>
          <w:tcPr>
            <w:tcW w:w="3803" w:type="dxa"/>
          </w:tcPr>
          <w:p w:rsidR="00447DCC" w:rsidRPr="008E606E" w:rsidRDefault="00447DCC" w:rsidP="00AB1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Созданы материально-технические условия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  <w:tr w:rsidR="00447DCC" w:rsidRPr="00C60B1F">
        <w:trPr>
          <w:trHeight w:val="20"/>
        </w:trPr>
        <w:tc>
          <w:tcPr>
            <w:tcW w:w="675" w:type="dxa"/>
          </w:tcPr>
          <w:p w:rsidR="00447DCC" w:rsidRPr="008E606E" w:rsidRDefault="00447DCC" w:rsidP="00C81F39">
            <w:pPr>
              <w:pStyle w:val="Style30"/>
              <w:widowControl/>
              <w:jc w:val="center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4</w:t>
            </w:r>
          </w:p>
        </w:tc>
        <w:tc>
          <w:tcPr>
            <w:tcW w:w="5387" w:type="dxa"/>
            <w:vAlign w:val="center"/>
          </w:tcPr>
          <w:p w:rsidR="00447DCC" w:rsidRPr="008E606E" w:rsidRDefault="00447DCC" w:rsidP="00C81F3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Создание специальных условий  для образования и психолого-педагогического сопровождения детей с ОВЗ в соответствии с ФГОС НОО и ФГОС ООО</w:t>
            </w:r>
          </w:p>
        </w:tc>
        <w:tc>
          <w:tcPr>
            <w:tcW w:w="1984" w:type="dxa"/>
          </w:tcPr>
          <w:p w:rsidR="00447DCC" w:rsidRPr="008E606E" w:rsidRDefault="00447DCC" w:rsidP="00AB19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В течение всего периода</w:t>
            </w:r>
          </w:p>
        </w:tc>
        <w:tc>
          <w:tcPr>
            <w:tcW w:w="3803" w:type="dxa"/>
          </w:tcPr>
          <w:p w:rsidR="00447DCC" w:rsidRPr="008E606E" w:rsidRDefault="00447DCC" w:rsidP="00AB19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5"/>
                <w:szCs w:val="25"/>
              </w:rPr>
            </w:pPr>
            <w:r w:rsidRPr="008E606E">
              <w:rPr>
                <w:rFonts w:ascii="Times New Roman" w:hAnsi="Times New Roman" w:cs="Times New Roman"/>
                <w:sz w:val="25"/>
                <w:szCs w:val="25"/>
              </w:rPr>
              <w:t>Созданы материально-технические условия</w:t>
            </w:r>
          </w:p>
        </w:tc>
        <w:tc>
          <w:tcPr>
            <w:tcW w:w="2937" w:type="dxa"/>
          </w:tcPr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  <w:r w:rsidRPr="008E606E">
              <w:rPr>
                <w:rStyle w:val="FontStyle58"/>
                <w:b w:val="0"/>
                <w:bCs w:val="0"/>
                <w:sz w:val="25"/>
                <w:szCs w:val="25"/>
              </w:rPr>
              <w:t>Администрация школы</w:t>
            </w:r>
          </w:p>
          <w:p w:rsidR="00447DCC" w:rsidRPr="008E606E" w:rsidRDefault="00447DCC" w:rsidP="00AD3D44">
            <w:pPr>
              <w:pStyle w:val="Style30"/>
              <w:widowControl/>
              <w:jc w:val="both"/>
              <w:rPr>
                <w:rStyle w:val="FontStyle58"/>
                <w:b w:val="0"/>
                <w:bCs w:val="0"/>
                <w:sz w:val="25"/>
                <w:szCs w:val="25"/>
              </w:rPr>
            </w:pPr>
          </w:p>
        </w:tc>
      </w:tr>
    </w:tbl>
    <w:p w:rsidR="00447DCC" w:rsidRPr="005107EA" w:rsidRDefault="00447DCC" w:rsidP="00FD2FAB">
      <w:pPr>
        <w:spacing w:line="360" w:lineRule="auto"/>
        <w:jc w:val="both"/>
        <w:rPr>
          <w:rFonts w:ascii="Times New Roman" w:hAnsi="Times New Roman" w:cs="Times New Roman"/>
          <w:color w:val="FF0000"/>
          <w:sz w:val="25"/>
          <w:szCs w:val="25"/>
        </w:rPr>
      </w:pPr>
    </w:p>
    <w:p w:rsidR="00447DCC" w:rsidRDefault="00447DCC">
      <w:pPr>
        <w:rPr>
          <w:rFonts w:cs="Times New Roman"/>
        </w:rPr>
      </w:pPr>
    </w:p>
    <w:sectPr w:rsidR="00447DCC" w:rsidSect="008E606E">
      <w:pgSz w:w="16838" w:h="11906" w:orient="landscape"/>
      <w:pgMar w:top="709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multilevel"/>
    <w:tmpl w:val="00000012"/>
    <w:lvl w:ilvl="0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0000015"/>
    <w:multiLevelType w:val="multilevel"/>
    <w:tmpl w:val="00000014"/>
    <w:lvl w:ilvl="0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D2FAB"/>
    <w:rsid w:val="00096938"/>
    <w:rsid w:val="000C7444"/>
    <w:rsid w:val="000E7041"/>
    <w:rsid w:val="00141A6D"/>
    <w:rsid w:val="001B2106"/>
    <w:rsid w:val="0031770F"/>
    <w:rsid w:val="00353BB0"/>
    <w:rsid w:val="00447DCC"/>
    <w:rsid w:val="005107EA"/>
    <w:rsid w:val="005203B7"/>
    <w:rsid w:val="006007B1"/>
    <w:rsid w:val="00720A91"/>
    <w:rsid w:val="00800784"/>
    <w:rsid w:val="008E556A"/>
    <w:rsid w:val="008E606E"/>
    <w:rsid w:val="009608C5"/>
    <w:rsid w:val="00A1689D"/>
    <w:rsid w:val="00A94EE8"/>
    <w:rsid w:val="00AB1932"/>
    <w:rsid w:val="00AD3D44"/>
    <w:rsid w:val="00C60B1F"/>
    <w:rsid w:val="00C81F39"/>
    <w:rsid w:val="00CC4D5C"/>
    <w:rsid w:val="00D15BDB"/>
    <w:rsid w:val="00E7563E"/>
    <w:rsid w:val="00F562C2"/>
    <w:rsid w:val="00FD2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2FAB"/>
    <w:pPr>
      <w:spacing w:after="200" w:line="276" w:lineRule="auto"/>
    </w:pPr>
    <w:rPr>
      <w:rFonts w:eastAsia="Times New Roman"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30">
    <w:name w:val="Style30"/>
    <w:basedOn w:val="Normal"/>
    <w:uiPriority w:val="99"/>
    <w:rsid w:val="00FD2FA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58">
    <w:name w:val="Font Style58"/>
    <w:uiPriority w:val="99"/>
    <w:rsid w:val="00FD2FAB"/>
    <w:rPr>
      <w:rFonts w:ascii="Times New Roman" w:hAnsi="Times New Roman" w:cs="Times New Roman"/>
      <w:b/>
      <w:bCs/>
      <w:sz w:val="26"/>
      <w:szCs w:val="26"/>
    </w:rPr>
  </w:style>
  <w:style w:type="character" w:styleId="Hyperlink">
    <w:name w:val="Hyperlink"/>
    <w:basedOn w:val="DefaultParagraphFont"/>
    <w:uiPriority w:val="99"/>
    <w:rsid w:val="00FD2FAB"/>
    <w:rPr>
      <w:color w:val="0000FF"/>
      <w:u w:val="single"/>
    </w:rPr>
  </w:style>
  <w:style w:type="character" w:customStyle="1" w:styleId="Bodytext">
    <w:name w:val="Body text_"/>
    <w:link w:val="Bodytext1"/>
    <w:uiPriority w:val="99"/>
    <w:locked/>
    <w:rsid w:val="00FD2FAB"/>
    <w:rPr>
      <w:rFonts w:ascii="Times New Roman" w:hAnsi="Times New Roman" w:cs="Times New Roman"/>
      <w:shd w:val="clear" w:color="auto" w:fill="FFFFFF"/>
    </w:rPr>
  </w:style>
  <w:style w:type="character" w:customStyle="1" w:styleId="Bodytext163">
    <w:name w:val="Body text163"/>
    <w:basedOn w:val="Bodytext"/>
    <w:uiPriority w:val="99"/>
    <w:rsid w:val="00FD2FAB"/>
  </w:style>
  <w:style w:type="character" w:customStyle="1" w:styleId="Bodytext162">
    <w:name w:val="Body text162"/>
    <w:basedOn w:val="Bodytext"/>
    <w:uiPriority w:val="99"/>
    <w:rsid w:val="00FD2FAB"/>
  </w:style>
  <w:style w:type="character" w:customStyle="1" w:styleId="Bodytext157">
    <w:name w:val="Body text157"/>
    <w:uiPriority w:val="99"/>
    <w:rsid w:val="00FD2FAB"/>
    <w:rPr>
      <w:rFonts w:ascii="Times New Roman" w:hAnsi="Times New Roman" w:cs="Times New Roman"/>
      <w:noProof/>
      <w:sz w:val="22"/>
      <w:szCs w:val="22"/>
      <w:shd w:val="clear" w:color="auto" w:fill="FFFFFF"/>
    </w:rPr>
  </w:style>
  <w:style w:type="character" w:customStyle="1" w:styleId="Bodytext156">
    <w:name w:val="Body text156"/>
    <w:uiPriority w:val="99"/>
    <w:rsid w:val="00FD2FAB"/>
    <w:rPr>
      <w:rFonts w:ascii="Times New Roman" w:hAnsi="Times New Roman" w:cs="Times New Roman"/>
      <w:noProof/>
      <w:sz w:val="22"/>
      <w:szCs w:val="22"/>
      <w:shd w:val="clear" w:color="auto" w:fill="FFFFFF"/>
    </w:rPr>
  </w:style>
  <w:style w:type="character" w:customStyle="1" w:styleId="Bodytext155">
    <w:name w:val="Body text155"/>
    <w:uiPriority w:val="99"/>
    <w:rsid w:val="00FD2FAB"/>
    <w:rPr>
      <w:rFonts w:ascii="Times New Roman" w:hAnsi="Times New Roman" w:cs="Times New Roman"/>
      <w:noProof/>
      <w:sz w:val="22"/>
      <w:szCs w:val="22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FD2FAB"/>
    <w:pPr>
      <w:shd w:val="clear" w:color="auto" w:fill="FFFFFF"/>
      <w:spacing w:after="0" w:line="230" w:lineRule="exact"/>
    </w:pPr>
    <w:rPr>
      <w:rFonts w:eastAsia="Calibri" w:cs="Times New Roman"/>
      <w:sz w:val="20"/>
      <w:szCs w:val="20"/>
    </w:rPr>
  </w:style>
  <w:style w:type="character" w:customStyle="1" w:styleId="Bodytext164">
    <w:name w:val="Body text164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154">
    <w:name w:val="Body text154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53">
    <w:name w:val="Body text153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23">
    <w:name w:val="Body text23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22">
    <w:name w:val="Body text22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16">
    <w:name w:val="Body text16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5">
    <w:name w:val="Body text15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3">
    <w:name w:val="Body text (13)_"/>
    <w:link w:val="Bodytext130"/>
    <w:uiPriority w:val="99"/>
    <w:locked/>
    <w:rsid w:val="00FD2FAB"/>
    <w:rPr>
      <w:rFonts w:ascii="Times New Roman" w:hAnsi="Times New Roman" w:cs="Times New Roman"/>
      <w:b/>
      <w:bCs/>
      <w:sz w:val="24"/>
      <w:szCs w:val="24"/>
      <w:shd w:val="clear" w:color="auto" w:fill="FFFFFF"/>
    </w:rPr>
  </w:style>
  <w:style w:type="character" w:customStyle="1" w:styleId="Bodytext13Spacing0pt">
    <w:name w:val="Body text (13) + Spacing 0 pt"/>
    <w:uiPriority w:val="99"/>
    <w:rsid w:val="00FD2FAB"/>
    <w:rPr>
      <w:rFonts w:ascii="Times New Roman" w:hAnsi="Times New Roman" w:cs="Times New Roman"/>
      <w:b/>
      <w:bCs/>
      <w:spacing w:val="-10"/>
      <w:sz w:val="24"/>
      <w:szCs w:val="24"/>
      <w:shd w:val="clear" w:color="auto" w:fill="FFFFFF"/>
    </w:rPr>
  </w:style>
  <w:style w:type="paragraph" w:customStyle="1" w:styleId="Bodytext130">
    <w:name w:val="Body text (13)"/>
    <w:basedOn w:val="Normal"/>
    <w:link w:val="Bodytext13"/>
    <w:uiPriority w:val="99"/>
    <w:rsid w:val="00FD2FAB"/>
    <w:pPr>
      <w:shd w:val="clear" w:color="auto" w:fill="FFFFFF"/>
      <w:spacing w:after="0" w:line="278" w:lineRule="exact"/>
    </w:pPr>
    <w:rPr>
      <w:rFonts w:eastAsia="Calibri" w:cs="Times New Roman"/>
      <w:b/>
      <w:bCs/>
      <w:sz w:val="24"/>
      <w:szCs w:val="24"/>
    </w:rPr>
  </w:style>
  <w:style w:type="character" w:customStyle="1" w:styleId="Bodytext19">
    <w:name w:val="Body text19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8">
    <w:name w:val="Body text18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4">
    <w:name w:val="Body text14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1">
    <w:name w:val="Body text11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8">
    <w:name w:val="Body text8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7">
    <w:name w:val="Body text7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6">
    <w:name w:val="Body text6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45">
    <w:name w:val="Body text45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40">
    <w:name w:val="Body text40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31">
    <w:name w:val="Body text31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29">
    <w:name w:val="Body text29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41">
    <w:name w:val="Body text41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25">
    <w:name w:val="Body text25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34">
    <w:name w:val="Body text34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Bold1">
    <w:name w:val="Body text + Bold1"/>
    <w:uiPriority w:val="99"/>
    <w:rsid w:val="00FD2FAB"/>
    <w:rPr>
      <w:rFonts w:ascii="Times New Roman" w:hAnsi="Times New Roman" w:cs="Times New Roman"/>
      <w:b/>
      <w:bCs/>
      <w:noProof/>
      <w:spacing w:val="0"/>
      <w:sz w:val="22"/>
      <w:szCs w:val="22"/>
      <w:shd w:val="clear" w:color="auto" w:fill="FFFFFF"/>
    </w:rPr>
  </w:style>
  <w:style w:type="character" w:customStyle="1" w:styleId="Bodytext147">
    <w:name w:val="Body text147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140">
    <w:name w:val="Body text140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139">
    <w:name w:val="Body text139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33">
    <w:name w:val="Body text133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129">
    <w:name w:val="Body text129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34">
    <w:name w:val="Body text134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126">
    <w:name w:val="Body text126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25">
    <w:name w:val="Body text125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24">
    <w:name w:val="Body text124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23">
    <w:name w:val="Body text123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1300">
    <w:name w:val="Body text130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22">
    <w:name w:val="Body text122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14">
    <w:name w:val="Body text114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111">
    <w:name w:val="Body text111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08">
    <w:name w:val="Body text108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115">
    <w:name w:val="Body text115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105">
    <w:name w:val="Body text105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04">
    <w:name w:val="Body text104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99">
    <w:name w:val="Body text99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96">
    <w:name w:val="Body text96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94">
    <w:name w:val="Body text94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02">
    <w:name w:val="Body text102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100">
    <w:name w:val="Body text100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90">
    <w:name w:val="Body text90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89">
    <w:name w:val="Body text89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70">
    <w:name w:val="Body text70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60">
    <w:name w:val="Body text60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67">
    <w:name w:val="Body text67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57">
    <w:name w:val="Body text57"/>
    <w:uiPriority w:val="99"/>
    <w:rsid w:val="00FD2FAB"/>
    <w:rPr>
      <w:rFonts w:ascii="Times New Roman" w:hAnsi="Times New Roman" w:cs="Times New Roman"/>
      <w:spacing w:val="0"/>
      <w:sz w:val="22"/>
      <w:szCs w:val="22"/>
      <w:shd w:val="clear" w:color="auto" w:fill="FFFFFF"/>
    </w:rPr>
  </w:style>
  <w:style w:type="character" w:customStyle="1" w:styleId="Bodytext54">
    <w:name w:val="Body text54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21">
    <w:name w:val="Body text21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13">
    <w:name w:val="Body text113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character" w:customStyle="1" w:styleId="Bodytext112">
    <w:name w:val="Body text112"/>
    <w:uiPriority w:val="99"/>
    <w:rsid w:val="00FD2FAB"/>
    <w:rPr>
      <w:rFonts w:ascii="Times New Roman" w:hAnsi="Times New Roman" w:cs="Times New Roman"/>
      <w:noProof/>
      <w:spacing w:val="0"/>
      <w:sz w:val="22"/>
      <w:szCs w:val="22"/>
      <w:shd w:val="clear" w:color="auto" w:fill="FFFFFF"/>
    </w:rPr>
  </w:style>
  <w:style w:type="paragraph" w:styleId="ListParagraph">
    <w:name w:val="List Paragraph"/>
    <w:basedOn w:val="Normal"/>
    <w:uiPriority w:val="99"/>
    <w:qFormat/>
    <w:rsid w:val="00FD2FAB"/>
    <w:pPr>
      <w:ind w:left="720"/>
    </w:pPr>
    <w:rPr>
      <w:rFonts w:eastAsia="Calibri"/>
      <w:lang w:eastAsia="en-US"/>
    </w:rPr>
  </w:style>
  <w:style w:type="paragraph" w:customStyle="1" w:styleId="1">
    <w:name w:val="Обычный1"/>
    <w:uiPriority w:val="99"/>
    <w:rsid w:val="00FD2FAB"/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132</TotalTime>
  <Pages>6</Pages>
  <Words>1261</Words>
  <Characters>7194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Люда</cp:lastModifiedBy>
  <cp:revision>4</cp:revision>
  <cp:lastPrinted>2016-02-10T11:04:00Z</cp:lastPrinted>
  <dcterms:created xsi:type="dcterms:W3CDTF">2016-02-10T09:05:00Z</dcterms:created>
  <dcterms:modified xsi:type="dcterms:W3CDTF">2016-02-11T13:38:00Z</dcterms:modified>
</cp:coreProperties>
</file>